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966097">
        <w:rPr>
          <w:b/>
          <w:bC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50.75pt">
            <v:imagedata r:id="rId5" o:title=""/>
          </v:shape>
        </w:pict>
      </w:r>
      <w:r w:rsidRPr="001056D8">
        <w:rPr>
          <w:sz w:val="28"/>
          <w:szCs w:val="28"/>
        </w:rPr>
        <w:t>лет – 20 минут, для детей от 5 до 6-ти лет – 25 минут, для детей от 6-ти до 7-ми лет – 30 минут.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 В середине непосредственно образовательной деятельности статического характера проводятся физкультурные минутки.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Формами двигательной деятельности детей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тренажерах  и другие.</w:t>
      </w:r>
    </w:p>
    <w:p w:rsidR="00A418FE" w:rsidRPr="001056D8" w:rsidRDefault="00A418FE" w:rsidP="005309CA">
      <w:pPr>
        <w:pStyle w:val="ListParagraph"/>
        <w:rPr>
          <w:sz w:val="28"/>
          <w:szCs w:val="28"/>
        </w:rPr>
      </w:pPr>
      <w:r w:rsidRPr="001056D8">
        <w:rPr>
          <w:sz w:val="28"/>
          <w:szCs w:val="28"/>
        </w:rPr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– 3 раза в неделю.</w:t>
      </w:r>
    </w:p>
    <w:p w:rsidR="00A418FE" w:rsidRPr="001056D8" w:rsidRDefault="00A418FE" w:rsidP="005309CA">
      <w:pPr>
        <w:pStyle w:val="ListParagraph"/>
        <w:rPr>
          <w:sz w:val="28"/>
          <w:szCs w:val="28"/>
        </w:rPr>
      </w:pPr>
      <w:r w:rsidRPr="001056D8">
        <w:rPr>
          <w:sz w:val="28"/>
          <w:szCs w:val="28"/>
        </w:rPr>
        <w:t>Длительность занятий по физическому развитию для детей от 1 года 7 месяцев до 2 лет – 8 – 10 минут, от 2 лет 1 месяца до 3 лет – 10-15 минут.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A418FE" w:rsidRPr="00962551" w:rsidRDefault="00A418FE" w:rsidP="005309CA">
      <w:pPr>
        <w:pStyle w:val="ListParagraph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в младшей группе – 15 м</w:t>
      </w:r>
      <w:r>
        <w:rPr>
          <w:sz w:val="28"/>
          <w:szCs w:val="28"/>
        </w:rPr>
        <w:t>ин.</w:t>
      </w:r>
    </w:p>
    <w:p w:rsidR="00A418FE" w:rsidRPr="001056D8" w:rsidRDefault="00A418FE" w:rsidP="005309CA">
      <w:pPr>
        <w:pStyle w:val="ListParagraph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в старшей группе – 25 мин.,</w:t>
      </w:r>
    </w:p>
    <w:p w:rsidR="00A418FE" w:rsidRPr="001056D8" w:rsidRDefault="00A418FE" w:rsidP="005309CA">
      <w:pPr>
        <w:pStyle w:val="ListParagraph"/>
        <w:ind w:left="1080"/>
        <w:rPr>
          <w:sz w:val="28"/>
          <w:szCs w:val="28"/>
        </w:rPr>
      </w:pPr>
    </w:p>
    <w:p w:rsidR="00A418FE" w:rsidRPr="001056D8" w:rsidRDefault="00A418FE" w:rsidP="005309CA">
      <w:pPr>
        <w:pStyle w:val="ListParagraph"/>
        <w:rPr>
          <w:sz w:val="28"/>
          <w:szCs w:val="28"/>
        </w:rPr>
      </w:pPr>
      <w:r w:rsidRPr="001056D8">
        <w:rPr>
          <w:sz w:val="28"/>
          <w:szCs w:val="28"/>
        </w:rPr>
        <w:t>Один раз в неделю для детей 5 – 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Режим занятий дополнительного образования устанавливается расписанием занятий.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При проведении занятий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A418FE" w:rsidRPr="001056D8" w:rsidRDefault="00A418FE" w:rsidP="005309CA">
      <w:pPr>
        <w:pStyle w:val="ListParagraph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1056D8">
        <w:rPr>
          <w:sz w:val="28"/>
          <w:szCs w:val="28"/>
        </w:rPr>
        <w:t>Конкретный режим посещения ребенком Учреждения устанавливается договором об образовании, заключаемом между Учреждением и родителями (законными представителями) ребёнка.</w:t>
      </w:r>
    </w:p>
    <w:p w:rsidR="00A418FE" w:rsidRPr="00174005" w:rsidRDefault="00A418FE" w:rsidP="00174005">
      <w:pPr>
        <w:pStyle w:val="Heading1"/>
        <w:shd w:val="clear" w:color="auto" w:fill="FFFFFF"/>
        <w:spacing w:before="0" w:beforeAutospacing="0" w:after="0" w:afterAutospacing="0" w:line="240" w:lineRule="atLeast"/>
        <w:ind w:left="502"/>
        <w:rPr>
          <w:b w:val="0"/>
          <w:color w:val="auto"/>
          <w:sz w:val="28"/>
          <w:szCs w:val="28"/>
        </w:rPr>
      </w:pPr>
      <w:bookmarkStart w:id="0" w:name="_GoBack"/>
      <w:bookmarkEnd w:id="0"/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p w:rsidR="00A418FE" w:rsidRDefault="00A418FE" w:rsidP="006D7092">
      <w:pPr>
        <w:pStyle w:val="Heading1"/>
        <w:shd w:val="clear" w:color="auto" w:fill="FFFFFF"/>
        <w:spacing w:before="0" w:beforeAutospacing="0" w:after="0" w:afterAutospacing="0" w:line="240" w:lineRule="atLeast"/>
        <w:rPr>
          <w:color w:val="auto"/>
          <w:sz w:val="28"/>
          <w:szCs w:val="28"/>
        </w:rPr>
      </w:pPr>
    </w:p>
    <w:tbl>
      <w:tblPr>
        <w:tblW w:w="0" w:type="auto"/>
        <w:tblLook w:val="00A0"/>
      </w:tblPr>
      <w:tblGrid>
        <w:gridCol w:w="4785"/>
        <w:gridCol w:w="4785"/>
      </w:tblGrid>
      <w:tr w:rsidR="00A418FE" w:rsidRPr="00E459FF" w:rsidTr="00E459FF">
        <w:tc>
          <w:tcPr>
            <w:tcW w:w="4785" w:type="dxa"/>
          </w:tcPr>
          <w:p w:rsidR="00A418FE" w:rsidRPr="00A72BE2" w:rsidRDefault="00A418FE" w:rsidP="00E459FF">
            <w:pPr>
              <w:pStyle w:val="Heading1"/>
              <w:shd w:val="clear" w:color="auto" w:fill="auto"/>
              <w:spacing w:before="0" w:beforeAutospacing="0" w:after="0" w:afterAutospacing="0" w:line="240" w:lineRule="atLeas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4785" w:type="dxa"/>
          </w:tcPr>
          <w:p w:rsidR="00A418FE" w:rsidRPr="00E459FF" w:rsidRDefault="00A418FE" w:rsidP="00E459FF">
            <w:pPr>
              <w:tabs>
                <w:tab w:val="left" w:pos="6255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A418FE" w:rsidRPr="0078423A" w:rsidRDefault="00A418FE" w:rsidP="005309CA">
      <w:r>
        <w:pict>
          <v:shape id="_x0000_i1026" type="#_x0000_t75" style="width:526.5pt;height:750.75pt">
            <v:imagedata r:id="rId6" o:title=""/>
          </v:shape>
        </w:pict>
      </w:r>
    </w:p>
    <w:p w:rsidR="00A418FE" w:rsidRPr="005309CA" w:rsidRDefault="00A418FE" w:rsidP="003375B1">
      <w:pPr>
        <w:pStyle w:val="Heading1"/>
        <w:shd w:val="clear" w:color="auto" w:fill="FFFFFF"/>
        <w:spacing w:before="0" w:beforeAutospacing="0" w:after="0" w:afterAutospacing="0" w:line="240" w:lineRule="atLeast"/>
        <w:jc w:val="center"/>
        <w:rPr>
          <w:color w:val="auto"/>
          <w:sz w:val="24"/>
          <w:szCs w:val="24"/>
        </w:rPr>
      </w:pPr>
    </w:p>
    <w:sectPr w:rsidR="00A418FE" w:rsidRPr="005309CA" w:rsidSect="0078423A">
      <w:pgSz w:w="11906" w:h="16838"/>
      <w:pgMar w:top="719" w:right="566" w:bottom="851" w:left="360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3CB"/>
    <w:multiLevelType w:val="hybridMultilevel"/>
    <w:tmpl w:val="32E01BF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CC5980"/>
    <w:multiLevelType w:val="hybridMultilevel"/>
    <w:tmpl w:val="9252CB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1A641A"/>
    <w:multiLevelType w:val="hybridMultilevel"/>
    <w:tmpl w:val="2B98E6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E37A89"/>
    <w:multiLevelType w:val="hybridMultilevel"/>
    <w:tmpl w:val="4EBA9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5B1"/>
    <w:rsid w:val="00056A79"/>
    <w:rsid w:val="001056D8"/>
    <w:rsid w:val="00111EE7"/>
    <w:rsid w:val="00174005"/>
    <w:rsid w:val="001D4B61"/>
    <w:rsid w:val="002552D6"/>
    <w:rsid w:val="002F5864"/>
    <w:rsid w:val="003226A3"/>
    <w:rsid w:val="00331E07"/>
    <w:rsid w:val="003375B1"/>
    <w:rsid w:val="003505D0"/>
    <w:rsid w:val="003547FA"/>
    <w:rsid w:val="003C1219"/>
    <w:rsid w:val="003F1A97"/>
    <w:rsid w:val="004249C5"/>
    <w:rsid w:val="0043125D"/>
    <w:rsid w:val="00456160"/>
    <w:rsid w:val="00457F3C"/>
    <w:rsid w:val="004D466F"/>
    <w:rsid w:val="005309CA"/>
    <w:rsid w:val="00571DA8"/>
    <w:rsid w:val="00573CB4"/>
    <w:rsid w:val="005E7043"/>
    <w:rsid w:val="005F2607"/>
    <w:rsid w:val="00693DEB"/>
    <w:rsid w:val="006D7092"/>
    <w:rsid w:val="0071340B"/>
    <w:rsid w:val="00774DC8"/>
    <w:rsid w:val="0078423A"/>
    <w:rsid w:val="0079196F"/>
    <w:rsid w:val="007D0264"/>
    <w:rsid w:val="00856001"/>
    <w:rsid w:val="009273ED"/>
    <w:rsid w:val="00954180"/>
    <w:rsid w:val="0096236E"/>
    <w:rsid w:val="00962551"/>
    <w:rsid w:val="009626B8"/>
    <w:rsid w:val="00966097"/>
    <w:rsid w:val="00A105D7"/>
    <w:rsid w:val="00A418FE"/>
    <w:rsid w:val="00A67414"/>
    <w:rsid w:val="00A72BE2"/>
    <w:rsid w:val="00B079E2"/>
    <w:rsid w:val="00B373E5"/>
    <w:rsid w:val="00B40793"/>
    <w:rsid w:val="00B41FE9"/>
    <w:rsid w:val="00C00929"/>
    <w:rsid w:val="00C046A8"/>
    <w:rsid w:val="00C30379"/>
    <w:rsid w:val="00CA2FD6"/>
    <w:rsid w:val="00CB2F82"/>
    <w:rsid w:val="00D00E66"/>
    <w:rsid w:val="00D637FE"/>
    <w:rsid w:val="00D63B19"/>
    <w:rsid w:val="00D91A7D"/>
    <w:rsid w:val="00DA7042"/>
    <w:rsid w:val="00E459FF"/>
    <w:rsid w:val="00E90593"/>
    <w:rsid w:val="00F34E75"/>
    <w:rsid w:val="00FB0486"/>
    <w:rsid w:val="00FB7B70"/>
    <w:rsid w:val="00FD7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5B1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link w:val="Heading1Char"/>
    <w:uiPriority w:val="99"/>
    <w:qFormat/>
    <w:rsid w:val="003375B1"/>
    <w:pPr>
      <w:shd w:val="clear" w:color="auto" w:fill="FE7814"/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color w:val="FFFFFF"/>
      <w:kern w:val="36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375B1"/>
    <w:pPr>
      <w:keepNext/>
      <w:spacing w:before="240" w:after="60" w:line="240" w:lineRule="auto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375B1"/>
    <w:rPr>
      <w:rFonts w:ascii="Times New Roman" w:hAnsi="Times New Roman" w:cs="Times New Roman"/>
      <w:b/>
      <w:color w:val="FFFFFF"/>
      <w:kern w:val="36"/>
      <w:sz w:val="30"/>
      <w:shd w:val="clear" w:color="auto" w:fill="FE781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375B1"/>
    <w:rPr>
      <w:rFonts w:ascii="Arial" w:hAnsi="Arial" w:cs="Times New Roman"/>
      <w:b/>
      <w:i/>
      <w:sz w:val="28"/>
      <w:lang w:eastAsia="ru-RU"/>
    </w:rPr>
  </w:style>
  <w:style w:type="paragraph" w:styleId="ListParagraph">
    <w:name w:val="List Paragraph"/>
    <w:basedOn w:val="Normal"/>
    <w:uiPriority w:val="99"/>
    <w:qFormat/>
    <w:rsid w:val="003375B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FontStyle217">
    <w:name w:val="Font Style217"/>
    <w:uiPriority w:val="99"/>
    <w:rsid w:val="003375B1"/>
    <w:rPr>
      <w:rFonts w:ascii="Microsoft Sans Serif" w:hAnsi="Microsoft Sans Serif"/>
      <w:sz w:val="14"/>
    </w:rPr>
  </w:style>
  <w:style w:type="character" w:customStyle="1" w:styleId="FontStyle15">
    <w:name w:val="Font Style15"/>
    <w:uiPriority w:val="99"/>
    <w:rsid w:val="003375B1"/>
    <w:rPr>
      <w:rFonts w:ascii="Times New Roman" w:hAnsi="Times New Roman"/>
      <w:b/>
      <w:sz w:val="20"/>
    </w:rPr>
  </w:style>
  <w:style w:type="table" w:styleId="TableGrid">
    <w:name w:val="Table Grid"/>
    <w:basedOn w:val="TableNormal"/>
    <w:uiPriority w:val="99"/>
    <w:rsid w:val="005309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0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5</Pages>
  <Words>459</Words>
  <Characters>2617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1</cp:lastModifiedBy>
  <cp:revision>23</cp:revision>
  <cp:lastPrinted>2023-01-30T02:48:00Z</cp:lastPrinted>
  <dcterms:created xsi:type="dcterms:W3CDTF">2014-11-12T08:53:00Z</dcterms:created>
  <dcterms:modified xsi:type="dcterms:W3CDTF">2023-01-30T04:09:00Z</dcterms:modified>
</cp:coreProperties>
</file>